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6F75E" w14:textId="7E0A003A" w:rsidR="004C56F9" w:rsidRDefault="007E26DB">
      <w:r w:rsidRPr="0049159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56F46" wp14:editId="7B155991">
                <wp:simplePos x="0" y="0"/>
                <wp:positionH relativeFrom="column">
                  <wp:posOffset>-251460</wp:posOffset>
                </wp:positionH>
                <wp:positionV relativeFrom="paragraph">
                  <wp:posOffset>2674620</wp:posOffset>
                </wp:positionV>
                <wp:extent cx="6987540" cy="5913120"/>
                <wp:effectExtent l="0" t="0" r="381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5913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7A0558" w14:textId="7DF6D7A1" w:rsidR="0049159D" w:rsidRPr="00AB32CD" w:rsidRDefault="007E26DB" w:rsidP="0049159D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 xml:space="preserve">Dear all, </w:t>
                            </w:r>
                          </w:p>
                          <w:p w14:paraId="01BB3613" w14:textId="582744D9" w:rsidR="007E26DB" w:rsidRPr="00AB32CD" w:rsidRDefault="007E26DB" w:rsidP="0049159D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</w:p>
                          <w:p w14:paraId="75892510" w14:textId="7D8DD527" w:rsidR="007E26DB" w:rsidRPr="00AB32CD" w:rsidRDefault="007E26DB" w:rsidP="0049159D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lang w:val="en-US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b/>
                                <w:sz w:val="22"/>
                                <w:lang w:val="en-US"/>
                              </w:rPr>
                              <w:t xml:space="preserve">Summer provision at Waterside Centre, Newbury and </w:t>
                            </w:r>
                            <w:proofErr w:type="spellStart"/>
                            <w:r w:rsidRPr="00AB32CD">
                              <w:rPr>
                                <w:rFonts w:ascii="Arial" w:hAnsi="Arial" w:cs="Arial"/>
                                <w:b/>
                                <w:sz w:val="22"/>
                                <w:lang w:val="en-US"/>
                              </w:rPr>
                              <w:t>Thatcham</w:t>
                            </w:r>
                            <w:proofErr w:type="spellEnd"/>
                          </w:p>
                          <w:p w14:paraId="45372331" w14:textId="6F4DE989" w:rsidR="007E26DB" w:rsidRPr="00AB32CD" w:rsidRDefault="007E26DB" w:rsidP="0049159D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</w:p>
                          <w:p w14:paraId="68306B05" w14:textId="77777777" w:rsidR="00AA19F2" w:rsidRPr="00AB32CD" w:rsidRDefault="00AA19F2" w:rsidP="00AA19F2">
                            <w:pPr>
                              <w:pStyle w:val="Pa0"/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B32CD">
                              <w:rPr>
                                <w:rStyle w:val="A17"/>
                                <w:rFonts w:ascii="Arial" w:hAnsi="Arial" w:cs="Arial"/>
                                <w:szCs w:val="24"/>
                              </w:rPr>
                              <w:t xml:space="preserve">We’re pleased to be offering the free Holiday Activities and Food (HAF) programme funded by the Department for Education. </w:t>
                            </w:r>
                          </w:p>
                          <w:p w14:paraId="54136869" w14:textId="4AB23F8B" w:rsidR="00AB32CD" w:rsidRPr="00AB32CD" w:rsidRDefault="00AA19F2" w:rsidP="00AB32CD">
                            <w:pPr>
                              <w:pStyle w:val="Pa0"/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>Launched earlier this year in West Berkshire, HAF is for children aged 4 to 16 who are in a full-time school place and receive Free School Meals. We are providing opportunities for young people aged 11+ in Thatcham and Newbury this Summer</w:t>
                            </w:r>
                            <w:r w:rsidR="00AB32CD"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 xml:space="preserve">. </w:t>
                            </w:r>
                          </w:p>
                          <w:p w14:paraId="23582702" w14:textId="77777777" w:rsidR="00AB32CD" w:rsidRPr="00AB32CD" w:rsidRDefault="00AB32CD" w:rsidP="00AA19F2">
                            <w:pPr>
                              <w:pStyle w:val="Pa0"/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14:paraId="5B9AD3F8" w14:textId="330A0B16" w:rsidR="00AA19F2" w:rsidRPr="00AB32CD" w:rsidRDefault="00AA19F2" w:rsidP="00AA19F2">
                            <w:pPr>
                              <w:pStyle w:val="Pa0"/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 xml:space="preserve">Young people will access community-based activities over the holidays and enjoy a range of fun activities while learning about nutrition and wellbeing. </w:t>
                            </w:r>
                          </w:p>
                          <w:p w14:paraId="5DC2C05C" w14:textId="1DF0F9EB" w:rsidR="00AA19F2" w:rsidRPr="00AB32CD" w:rsidRDefault="00AA19F2" w:rsidP="00AA19F2">
                            <w:pPr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</w:pPr>
                            <w:r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 xml:space="preserve">As well as enjoying lots of enriching activities, they have a free, nutritious meal as part of the programme. We have sourced additional funding to make this opportunity open to </w:t>
                            </w:r>
                            <w:r w:rsidRPr="0069568F">
                              <w:rPr>
                                <w:rStyle w:val="A18"/>
                                <w:rFonts w:ascii="Arial" w:hAnsi="Arial" w:cs="Arial"/>
                                <w:szCs w:val="24"/>
                                <w:u w:val="single"/>
                              </w:rPr>
                              <w:t>all</w:t>
                            </w:r>
                            <w:r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 xml:space="preserve"> young people</w:t>
                            </w:r>
                            <w:r w:rsidR="0069568F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 xml:space="preserve"> aged 11+</w:t>
                            </w:r>
                            <w:r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>, regardless of their situation, so young people can stay connected to their friends over the summer</w:t>
                            </w:r>
                            <w:r w:rsidR="00AB32CD"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>, with young people accessing the same opportunities in the same way</w:t>
                            </w:r>
                            <w:r w:rsidR="0069568F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>,</w:t>
                            </w:r>
                            <w:r w:rsidR="00AB32CD"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 xml:space="preserve"> regardless of their FSM status.</w:t>
                            </w:r>
                            <w:r w:rsidRPr="00AB32CD">
                              <w:rPr>
                                <w:rStyle w:val="A18"/>
                                <w:rFonts w:ascii="Arial" w:hAnsi="Arial" w:cs="Arial"/>
                                <w:szCs w:val="24"/>
                              </w:rPr>
                              <w:t xml:space="preserve"> </w:t>
                            </w:r>
                          </w:p>
                          <w:p w14:paraId="1AE071A5" w14:textId="77777777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1B052BB3" w14:textId="3D8C9AD0" w:rsidR="007E26DB" w:rsidRPr="00AB32CD" w:rsidRDefault="00AA19F2" w:rsidP="00AA19F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sz w:val="22"/>
                              </w:rPr>
                              <w:t>We will prioritise spaces to those young people eligible for Free School Meals, so if you would like to reserve a space for your</w:t>
                            </w:r>
                            <w:r w:rsidR="00AB32CD" w:rsidRPr="00AB32CD">
                              <w:rPr>
                                <w:rFonts w:ascii="Arial" w:hAnsi="Arial" w:cs="Arial"/>
                                <w:sz w:val="22"/>
                              </w:rPr>
                              <w:t xml:space="preserve"> students or parents would for their</w:t>
                            </w:r>
                            <w:r w:rsidRPr="00AB32CD">
                              <w:rPr>
                                <w:rFonts w:ascii="Arial" w:hAnsi="Arial" w:cs="Arial"/>
                                <w:sz w:val="22"/>
                              </w:rPr>
                              <w:t xml:space="preserve"> child/children please complete the form and return to </w:t>
                            </w:r>
                            <w:r w:rsidR="003F617F">
                              <w:rPr>
                                <w:rFonts w:ascii="Arial" w:hAnsi="Arial" w:cs="Arial"/>
                                <w:sz w:val="22"/>
                              </w:rPr>
                              <w:t xml:space="preserve">us. </w:t>
                            </w:r>
                          </w:p>
                          <w:p w14:paraId="0EC5B908" w14:textId="52582DD0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1BE27076" w14:textId="13CB9B44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sz w:val="22"/>
                              </w:rPr>
                              <w:t xml:space="preserve">The attached programme at Waterside Centre, Newbury will offer young people the first opportunity to access the recently refurbished centre, offering a range of activities and </w:t>
                            </w:r>
                            <w:proofErr w:type="spellStart"/>
                            <w:r w:rsidRPr="00AB32CD">
                              <w:rPr>
                                <w:rFonts w:ascii="Arial" w:hAnsi="Arial" w:cs="Arial"/>
                                <w:sz w:val="22"/>
                              </w:rPr>
                              <w:t>paddlesports</w:t>
                            </w:r>
                            <w:proofErr w:type="spellEnd"/>
                            <w:r w:rsidRPr="00AB32CD">
                              <w:rPr>
                                <w:rFonts w:ascii="Arial" w:hAnsi="Arial" w:cs="Arial"/>
                                <w:sz w:val="22"/>
                              </w:rPr>
                              <w:t xml:space="preserve">. </w:t>
                            </w:r>
                          </w:p>
                          <w:p w14:paraId="05103C2D" w14:textId="4C89D745" w:rsid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sz w:val="22"/>
                              </w:rPr>
                              <w:t>In Thatcham we are</w:t>
                            </w:r>
                            <w:bookmarkStart w:id="0" w:name="_GoBack"/>
                            <w:bookmarkEnd w:id="0"/>
                            <w:r w:rsidRPr="00AB32CD">
                              <w:rPr>
                                <w:rFonts w:ascii="Arial" w:hAnsi="Arial" w:cs="Arial"/>
                                <w:sz w:val="22"/>
                              </w:rPr>
                              <w:t xml:space="preserve"> working with community partners to create a range of opportunities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across Thatcham. </w:t>
                            </w:r>
                          </w:p>
                          <w:p w14:paraId="5F1461EF" w14:textId="2BFDEEEF" w:rsid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47C409E3" w14:textId="182CBD88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After the last 18months I am sure you will agree, young people deserve to have some fun with their friends and we hope these offers will provide safe space for them this Summer. </w:t>
                            </w:r>
                          </w:p>
                          <w:p w14:paraId="28439D10" w14:textId="44ED3120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</w:p>
                          <w:p w14:paraId="5A8268F2" w14:textId="253E498B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Kind regards</w:t>
                            </w:r>
                          </w:p>
                          <w:p w14:paraId="61980F4B" w14:textId="218F9A1F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</w:p>
                          <w:p w14:paraId="1D1863FE" w14:textId="0ACF3202" w:rsidR="00AB32CD" w:rsidRPr="00AB32CD" w:rsidRDefault="003F617F" w:rsidP="00AA19F2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2"/>
                                <w:lang w:val="en-US"/>
                              </w:rPr>
                              <w:drawing>
                                <wp:inline distT="0" distB="0" distL="0" distR="0" wp14:anchorId="49BE1B37" wp14:editId="551B0DAB">
                                  <wp:extent cx="548640" cy="694649"/>
                                  <wp:effectExtent l="0" t="0" r="381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signature, 2010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biLevel thresh="75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rightnessContrast bright="-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8263" cy="7068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C9296C" w14:textId="2F46EDA0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</w:p>
                          <w:p w14:paraId="4F16E159" w14:textId="15B96FA7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lang w:val="en-US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b/>
                                <w:sz w:val="22"/>
                                <w:lang w:val="en-US"/>
                              </w:rPr>
                              <w:t>David Seward</w:t>
                            </w:r>
                          </w:p>
                          <w:p w14:paraId="05FD05E1" w14:textId="12BFFC8D" w:rsidR="00AB32CD" w:rsidRPr="00AB32CD" w:rsidRDefault="00AB32CD" w:rsidP="00AA19F2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lang w:val="en-US"/>
                              </w:rPr>
                            </w:pPr>
                            <w:r w:rsidRPr="00AB32CD">
                              <w:rPr>
                                <w:rFonts w:ascii="Arial" w:hAnsi="Arial" w:cs="Arial"/>
                                <w:b/>
                                <w:sz w:val="22"/>
                                <w:lang w:val="en-US"/>
                              </w:rPr>
                              <w:t>Chief Executive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56F4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9.8pt;margin-top:210.6pt;width:550.2pt;height:46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" fillcolor="white [3201]" stroked="f" strokeweight=".5pt">
                <v:textbox>
                  <w:txbxContent>
                    <w:p w14:paraId="1E7A0558" w14:textId="7DF6D7A1" w:rsidR="0049159D" w:rsidRPr="00AB32CD" w:rsidRDefault="007E26DB" w:rsidP="0049159D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r w:rsidRPr="00AB32CD">
                        <w:rPr>
                          <w:rFonts w:ascii="Arial" w:hAnsi="Arial" w:cs="Arial"/>
                          <w:sz w:val="22"/>
                          <w:lang w:val="en-US"/>
                        </w:rPr>
                        <w:t xml:space="preserve">Dear all, </w:t>
                      </w:r>
                    </w:p>
                    <w:p w14:paraId="01BB3613" w14:textId="582744D9" w:rsidR="007E26DB" w:rsidRPr="00AB32CD" w:rsidRDefault="007E26DB" w:rsidP="0049159D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</w:p>
                    <w:p w14:paraId="75892510" w14:textId="7D8DD527" w:rsidR="007E26DB" w:rsidRPr="00AB32CD" w:rsidRDefault="007E26DB" w:rsidP="0049159D">
                      <w:pPr>
                        <w:rPr>
                          <w:rFonts w:ascii="Arial" w:hAnsi="Arial" w:cs="Arial"/>
                          <w:b/>
                          <w:sz w:val="22"/>
                          <w:lang w:val="en-US"/>
                        </w:rPr>
                      </w:pPr>
                      <w:r w:rsidRPr="00AB32CD">
                        <w:rPr>
                          <w:rFonts w:ascii="Arial" w:hAnsi="Arial" w:cs="Arial"/>
                          <w:b/>
                          <w:sz w:val="22"/>
                          <w:lang w:val="en-US"/>
                        </w:rPr>
                        <w:t xml:space="preserve">Summer provision at Waterside Centre, Newbury and </w:t>
                      </w:r>
                      <w:proofErr w:type="spellStart"/>
                      <w:r w:rsidRPr="00AB32CD">
                        <w:rPr>
                          <w:rFonts w:ascii="Arial" w:hAnsi="Arial" w:cs="Arial"/>
                          <w:b/>
                          <w:sz w:val="22"/>
                          <w:lang w:val="en-US"/>
                        </w:rPr>
                        <w:t>Thatcham</w:t>
                      </w:r>
                      <w:proofErr w:type="spellEnd"/>
                    </w:p>
                    <w:p w14:paraId="45372331" w14:textId="6F4DE989" w:rsidR="007E26DB" w:rsidRPr="00AB32CD" w:rsidRDefault="007E26DB" w:rsidP="0049159D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</w:p>
                    <w:p w14:paraId="68306B05" w14:textId="77777777" w:rsidR="00AA19F2" w:rsidRPr="00AB32CD" w:rsidRDefault="00AA19F2" w:rsidP="00AA19F2">
                      <w:pPr>
                        <w:pStyle w:val="Pa0"/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B32CD">
                        <w:rPr>
                          <w:rStyle w:val="A17"/>
                          <w:rFonts w:ascii="Arial" w:hAnsi="Arial" w:cs="Arial"/>
                          <w:szCs w:val="24"/>
                        </w:rPr>
                        <w:t xml:space="preserve">We’re pleased to be offering the free Holiday Activities and Food (HAF) programme funded by the Department for Education. </w:t>
                      </w:r>
                    </w:p>
                    <w:p w14:paraId="54136869" w14:textId="4AB23F8B" w:rsidR="00AB32CD" w:rsidRPr="00AB32CD" w:rsidRDefault="00AA19F2" w:rsidP="00AB32CD">
                      <w:pPr>
                        <w:pStyle w:val="Pa0"/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>Launched earlier this year in West Berkshire, HAF is for children aged 4 to 16 who are in a full-time school place and receive Free School Meals. We are providing opportunities for young people aged 11+ in Thatcham and Newbury this Summer</w:t>
                      </w:r>
                      <w:r w:rsidR="00AB32CD"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 xml:space="preserve">. </w:t>
                      </w:r>
                    </w:p>
                    <w:p w14:paraId="23582702" w14:textId="77777777" w:rsidR="00AB32CD" w:rsidRPr="00AB32CD" w:rsidRDefault="00AB32CD" w:rsidP="00AA19F2">
                      <w:pPr>
                        <w:pStyle w:val="Pa0"/>
                        <w:rPr>
                          <w:rStyle w:val="A18"/>
                          <w:rFonts w:ascii="Arial" w:hAnsi="Arial" w:cs="Arial"/>
                          <w:szCs w:val="24"/>
                        </w:rPr>
                      </w:pPr>
                    </w:p>
                    <w:p w14:paraId="5B9AD3F8" w14:textId="330A0B16" w:rsidR="00AA19F2" w:rsidRPr="00AB32CD" w:rsidRDefault="00AA19F2" w:rsidP="00AA19F2">
                      <w:pPr>
                        <w:pStyle w:val="Pa0"/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 xml:space="preserve">Young people will access community-based activities over the holidays and enjoy a range of fun activities while learning about nutrition and wellbeing. </w:t>
                      </w:r>
                    </w:p>
                    <w:p w14:paraId="5DC2C05C" w14:textId="1DF0F9EB" w:rsidR="00AA19F2" w:rsidRPr="00AB32CD" w:rsidRDefault="00AA19F2" w:rsidP="00AA19F2">
                      <w:pPr>
                        <w:rPr>
                          <w:rStyle w:val="A18"/>
                          <w:rFonts w:ascii="Arial" w:hAnsi="Arial" w:cs="Arial"/>
                          <w:szCs w:val="24"/>
                        </w:rPr>
                      </w:pPr>
                      <w:r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 xml:space="preserve">As well as enjoying lots of enriching activities, they have a free, nutritious meal as part of the programme. We have sourced additional funding to make this opportunity open to </w:t>
                      </w:r>
                      <w:r w:rsidRPr="0069568F">
                        <w:rPr>
                          <w:rStyle w:val="A18"/>
                          <w:rFonts w:ascii="Arial" w:hAnsi="Arial" w:cs="Arial"/>
                          <w:szCs w:val="24"/>
                          <w:u w:val="single"/>
                        </w:rPr>
                        <w:t>all</w:t>
                      </w:r>
                      <w:r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 xml:space="preserve"> young people</w:t>
                      </w:r>
                      <w:r w:rsidR="0069568F">
                        <w:rPr>
                          <w:rStyle w:val="A18"/>
                          <w:rFonts w:ascii="Arial" w:hAnsi="Arial" w:cs="Arial"/>
                          <w:szCs w:val="24"/>
                        </w:rPr>
                        <w:t xml:space="preserve"> aged 11+</w:t>
                      </w:r>
                      <w:r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>, regardless of their situation, so young people can stay connected to their friends over the summer</w:t>
                      </w:r>
                      <w:r w:rsidR="00AB32CD"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>, with young people accessing the same opportunities in the same way</w:t>
                      </w:r>
                      <w:r w:rsidR="0069568F">
                        <w:rPr>
                          <w:rStyle w:val="A18"/>
                          <w:rFonts w:ascii="Arial" w:hAnsi="Arial" w:cs="Arial"/>
                          <w:szCs w:val="24"/>
                        </w:rPr>
                        <w:t>,</w:t>
                      </w:r>
                      <w:r w:rsidR="00AB32CD"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 xml:space="preserve"> regardless of their FSM status.</w:t>
                      </w:r>
                      <w:r w:rsidRPr="00AB32CD">
                        <w:rPr>
                          <w:rStyle w:val="A18"/>
                          <w:rFonts w:ascii="Arial" w:hAnsi="Arial" w:cs="Arial"/>
                          <w:szCs w:val="24"/>
                        </w:rPr>
                        <w:t xml:space="preserve"> </w:t>
                      </w:r>
                    </w:p>
                    <w:p w14:paraId="1AE071A5" w14:textId="77777777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1B052BB3" w14:textId="3D8C9AD0" w:rsidR="007E26DB" w:rsidRPr="00AB32CD" w:rsidRDefault="00AA19F2" w:rsidP="00AA19F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 w:rsidRPr="00AB32CD">
                        <w:rPr>
                          <w:rFonts w:ascii="Arial" w:hAnsi="Arial" w:cs="Arial"/>
                          <w:sz w:val="22"/>
                        </w:rPr>
                        <w:t>We will prioritise spaces to those young people eligible for Free School Meals, so if you would like to reserve a space for your</w:t>
                      </w:r>
                      <w:r w:rsidR="00AB32CD" w:rsidRPr="00AB32CD">
                        <w:rPr>
                          <w:rFonts w:ascii="Arial" w:hAnsi="Arial" w:cs="Arial"/>
                          <w:sz w:val="22"/>
                        </w:rPr>
                        <w:t xml:space="preserve"> students or parents would for their</w:t>
                      </w:r>
                      <w:r w:rsidRPr="00AB32CD">
                        <w:rPr>
                          <w:rFonts w:ascii="Arial" w:hAnsi="Arial" w:cs="Arial"/>
                          <w:sz w:val="22"/>
                        </w:rPr>
                        <w:t xml:space="preserve"> child/children please complete the form and return to </w:t>
                      </w:r>
                      <w:r w:rsidR="003F617F">
                        <w:rPr>
                          <w:rFonts w:ascii="Arial" w:hAnsi="Arial" w:cs="Arial"/>
                          <w:sz w:val="22"/>
                        </w:rPr>
                        <w:t xml:space="preserve">us. </w:t>
                      </w:r>
                    </w:p>
                    <w:p w14:paraId="0EC5B908" w14:textId="52582DD0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1BE27076" w14:textId="13CB9B44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 w:rsidRPr="00AB32CD">
                        <w:rPr>
                          <w:rFonts w:ascii="Arial" w:hAnsi="Arial" w:cs="Arial"/>
                          <w:sz w:val="22"/>
                        </w:rPr>
                        <w:t xml:space="preserve">The attached programme at Waterside Centre, Newbury will offer young people the first opportunity to access the recently refurbished centre, offering a range of activities and </w:t>
                      </w:r>
                      <w:proofErr w:type="spellStart"/>
                      <w:r w:rsidRPr="00AB32CD">
                        <w:rPr>
                          <w:rFonts w:ascii="Arial" w:hAnsi="Arial" w:cs="Arial"/>
                          <w:sz w:val="22"/>
                        </w:rPr>
                        <w:t>paddlesports</w:t>
                      </w:r>
                      <w:proofErr w:type="spellEnd"/>
                      <w:r w:rsidRPr="00AB32CD">
                        <w:rPr>
                          <w:rFonts w:ascii="Arial" w:hAnsi="Arial" w:cs="Arial"/>
                          <w:sz w:val="22"/>
                        </w:rPr>
                        <w:t xml:space="preserve">. </w:t>
                      </w:r>
                    </w:p>
                    <w:p w14:paraId="05103C2D" w14:textId="4C89D745" w:rsidR="00AB32CD" w:rsidRDefault="00AB32CD" w:rsidP="00AA19F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 w:rsidRPr="00AB32CD">
                        <w:rPr>
                          <w:rFonts w:ascii="Arial" w:hAnsi="Arial" w:cs="Arial"/>
                          <w:sz w:val="22"/>
                        </w:rPr>
                        <w:t>In Thatcham we are</w:t>
                      </w:r>
                      <w:bookmarkStart w:id="1" w:name="_GoBack"/>
                      <w:bookmarkEnd w:id="1"/>
                      <w:r w:rsidRPr="00AB32CD">
                        <w:rPr>
                          <w:rFonts w:ascii="Arial" w:hAnsi="Arial" w:cs="Arial"/>
                          <w:sz w:val="22"/>
                        </w:rPr>
                        <w:t xml:space="preserve"> working with community partners to create a range of opportunities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 xml:space="preserve"> across Thatcham. </w:t>
                      </w:r>
                    </w:p>
                    <w:p w14:paraId="5F1461EF" w14:textId="2BFDEEEF" w:rsidR="00AB32CD" w:rsidRDefault="00AB32CD" w:rsidP="00AA19F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47C409E3" w14:textId="182CBD88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After the last 18months I am sure you will agree, young people deserve to have some fun with their friends and we hope these offers will provide safe space for them this Summer. </w:t>
                      </w:r>
                    </w:p>
                    <w:p w14:paraId="28439D10" w14:textId="44ED3120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</w:p>
                    <w:p w14:paraId="5A8268F2" w14:textId="253E498B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r w:rsidRPr="00AB32CD">
                        <w:rPr>
                          <w:rFonts w:ascii="Arial" w:hAnsi="Arial" w:cs="Arial"/>
                          <w:sz w:val="22"/>
                          <w:lang w:val="en-US"/>
                        </w:rPr>
                        <w:t>Kind regards</w:t>
                      </w:r>
                    </w:p>
                    <w:p w14:paraId="61980F4B" w14:textId="218F9A1F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</w:p>
                    <w:p w14:paraId="1D1863FE" w14:textId="0ACF3202" w:rsidR="00AB32CD" w:rsidRPr="00AB32CD" w:rsidRDefault="003F617F" w:rsidP="00AA19F2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2"/>
                          <w:lang w:val="en-US"/>
                        </w:rPr>
                        <w:drawing>
                          <wp:inline distT="0" distB="0" distL="0" distR="0" wp14:anchorId="49BE1B37" wp14:editId="551B0DAB">
                            <wp:extent cx="548640" cy="694649"/>
                            <wp:effectExtent l="0" t="0" r="381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signature, 2010.jpg"/>
                                    <pic:cNvPicPr/>
                                  </pic:nvPicPr>
                                  <pic:blipFill>
                                    <a:blip r:embed="rId9">
                                      <a:biLevel thresh="75000"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brightnessContrast bright="-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8263" cy="7068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C9296C" w14:textId="2F46EDA0" w:rsidR="00AB32CD" w:rsidRPr="00AB32CD" w:rsidRDefault="00AB32CD" w:rsidP="00AA19F2">
                      <w:pPr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</w:p>
                    <w:p w14:paraId="4F16E159" w14:textId="15B96FA7" w:rsidR="00AB32CD" w:rsidRPr="00AB32CD" w:rsidRDefault="00AB32CD" w:rsidP="00AA19F2">
                      <w:pPr>
                        <w:rPr>
                          <w:rFonts w:ascii="Arial" w:hAnsi="Arial" w:cs="Arial"/>
                          <w:b/>
                          <w:sz w:val="22"/>
                          <w:lang w:val="en-US"/>
                        </w:rPr>
                      </w:pPr>
                      <w:r w:rsidRPr="00AB32CD">
                        <w:rPr>
                          <w:rFonts w:ascii="Arial" w:hAnsi="Arial" w:cs="Arial"/>
                          <w:b/>
                          <w:sz w:val="22"/>
                          <w:lang w:val="en-US"/>
                        </w:rPr>
                        <w:t>David Seward</w:t>
                      </w:r>
                    </w:p>
                    <w:p w14:paraId="05FD05E1" w14:textId="12BFFC8D" w:rsidR="00AB32CD" w:rsidRPr="00AB32CD" w:rsidRDefault="00AB32CD" w:rsidP="00AA19F2">
                      <w:pPr>
                        <w:rPr>
                          <w:rFonts w:ascii="Arial" w:hAnsi="Arial" w:cs="Arial"/>
                          <w:b/>
                          <w:sz w:val="22"/>
                          <w:lang w:val="en-US"/>
                        </w:rPr>
                      </w:pPr>
                      <w:r w:rsidRPr="00AB32CD">
                        <w:rPr>
                          <w:rFonts w:ascii="Arial" w:hAnsi="Arial" w:cs="Arial"/>
                          <w:b/>
                          <w:sz w:val="22"/>
                          <w:lang w:val="en-US"/>
                        </w:rPr>
                        <w:t>Chief Executive</w:t>
                      </w:r>
                    </w:p>
                  </w:txbxContent>
                </v:textbox>
              </v:shape>
            </w:pict>
          </mc:Fallback>
        </mc:AlternateContent>
      </w:r>
      <w:r w:rsidR="0049159D" w:rsidRPr="0049159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8C1B6BF" wp14:editId="47D3CDF6">
                <wp:simplePos x="0" y="0"/>
                <wp:positionH relativeFrom="column">
                  <wp:posOffset>-251460</wp:posOffset>
                </wp:positionH>
                <wp:positionV relativeFrom="paragraph">
                  <wp:posOffset>-533400</wp:posOffset>
                </wp:positionV>
                <wp:extent cx="4838700" cy="33147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331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870F76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F690945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956905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DEAAD32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F0342D6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B27E655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4BC1582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E91F2C5" w14:textId="77777777" w:rsidR="0049159D" w:rsidRPr="007E26DB" w:rsidRDefault="0049159D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01B418A" w14:textId="12993828" w:rsidR="0049159D" w:rsidRPr="007E26DB" w:rsidRDefault="007E26DB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E26DB">
                              <w:rPr>
                                <w:rFonts w:ascii="Arial" w:hAnsi="Arial" w:cs="Arial"/>
                              </w:rPr>
                              <w:t>&lt;&lt;Primary Headteachers&gt;&gt;</w:t>
                            </w:r>
                          </w:p>
                          <w:p w14:paraId="1B0C0CB5" w14:textId="04DCA05E" w:rsidR="007E26DB" w:rsidRPr="007E26DB" w:rsidRDefault="007E26DB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E26DB">
                              <w:rPr>
                                <w:rFonts w:ascii="Arial" w:hAnsi="Arial" w:cs="Arial"/>
                              </w:rPr>
                              <w:t>&lt;&lt;Secondary Headteachers&gt;&gt;</w:t>
                            </w:r>
                          </w:p>
                          <w:p w14:paraId="1F00DEFD" w14:textId="7F774328" w:rsidR="007E26DB" w:rsidRPr="007E26DB" w:rsidRDefault="007E26DB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585F07" w14:textId="62424F01" w:rsidR="007E26DB" w:rsidRPr="007E26DB" w:rsidRDefault="007E26DB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DDD3CC" w14:textId="6D130B4E" w:rsidR="007E26DB" w:rsidRPr="007E26DB" w:rsidRDefault="007E26DB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EA59325" w14:textId="2FDD5505" w:rsidR="007E26DB" w:rsidRPr="007E26DB" w:rsidRDefault="007E26DB" w:rsidP="0049159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E26DB">
                              <w:rPr>
                                <w:rFonts w:ascii="Arial" w:hAnsi="Arial" w:cs="Arial"/>
                              </w:rPr>
                              <w:t>16</w:t>
                            </w:r>
                            <w:r w:rsidRPr="007E26DB">
                              <w:rPr>
                                <w:rFonts w:ascii="Arial" w:hAnsi="Arial" w:cs="Arial"/>
                                <w:vertAlign w:val="superscript"/>
                              </w:rPr>
                              <w:t>th</w:t>
                            </w:r>
                            <w:r w:rsidRPr="007E26DB">
                              <w:rPr>
                                <w:rFonts w:ascii="Arial" w:hAnsi="Arial" w:cs="Arial"/>
                              </w:rPr>
                              <w:t xml:space="preserve"> July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1B6BF" id="Text Box 1" o:spid="_x0000_s1027" type="#_x0000_t202" style="position:absolute;margin-left:-19.8pt;margin-top:-42pt;width:381pt;height:261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" fillcolor="white [3201]" stroked="f" strokeweight=".5pt">
                <v:textbox>
                  <w:txbxContent>
                    <w:p w14:paraId="63870F76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4F690945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0B956905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7DEAAD32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2F0342D6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2B27E655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34BC1582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2E91F2C5" w14:textId="77777777" w:rsidR="0049159D" w:rsidRPr="007E26DB" w:rsidRDefault="0049159D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301B418A" w14:textId="12993828" w:rsidR="0049159D" w:rsidRPr="007E26DB" w:rsidRDefault="007E26DB" w:rsidP="0049159D">
                      <w:pPr>
                        <w:rPr>
                          <w:rFonts w:ascii="Arial" w:hAnsi="Arial" w:cs="Arial"/>
                        </w:rPr>
                      </w:pPr>
                      <w:r w:rsidRPr="007E26DB">
                        <w:rPr>
                          <w:rFonts w:ascii="Arial" w:hAnsi="Arial" w:cs="Arial"/>
                        </w:rPr>
                        <w:t>&lt;&lt;Primary Headteachers&gt;&gt;</w:t>
                      </w:r>
                    </w:p>
                    <w:p w14:paraId="1B0C0CB5" w14:textId="04DCA05E" w:rsidR="007E26DB" w:rsidRPr="007E26DB" w:rsidRDefault="007E26DB" w:rsidP="0049159D">
                      <w:pPr>
                        <w:rPr>
                          <w:rFonts w:ascii="Arial" w:hAnsi="Arial" w:cs="Arial"/>
                        </w:rPr>
                      </w:pPr>
                      <w:r w:rsidRPr="007E26DB">
                        <w:rPr>
                          <w:rFonts w:ascii="Arial" w:hAnsi="Arial" w:cs="Arial"/>
                        </w:rPr>
                        <w:t>&lt;&lt;Secondary Headteachers&gt;&gt;</w:t>
                      </w:r>
                    </w:p>
                    <w:p w14:paraId="1F00DEFD" w14:textId="7F774328" w:rsidR="007E26DB" w:rsidRPr="007E26DB" w:rsidRDefault="007E26DB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1D585F07" w14:textId="62424F01" w:rsidR="007E26DB" w:rsidRPr="007E26DB" w:rsidRDefault="007E26DB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24DDD3CC" w14:textId="6D130B4E" w:rsidR="007E26DB" w:rsidRPr="007E26DB" w:rsidRDefault="007E26DB" w:rsidP="0049159D">
                      <w:pPr>
                        <w:rPr>
                          <w:rFonts w:ascii="Arial" w:hAnsi="Arial" w:cs="Arial"/>
                        </w:rPr>
                      </w:pPr>
                    </w:p>
                    <w:p w14:paraId="0EA59325" w14:textId="2FDD5505" w:rsidR="007E26DB" w:rsidRPr="007E26DB" w:rsidRDefault="007E26DB" w:rsidP="0049159D">
                      <w:pPr>
                        <w:rPr>
                          <w:rFonts w:ascii="Arial" w:hAnsi="Arial" w:cs="Arial"/>
                        </w:rPr>
                      </w:pPr>
                      <w:r w:rsidRPr="007E26DB">
                        <w:rPr>
                          <w:rFonts w:ascii="Arial" w:hAnsi="Arial" w:cs="Arial"/>
                        </w:rPr>
                        <w:t>16</w:t>
                      </w:r>
                      <w:r w:rsidRPr="007E26DB">
                        <w:rPr>
                          <w:rFonts w:ascii="Arial" w:hAnsi="Arial" w:cs="Arial"/>
                          <w:vertAlign w:val="superscript"/>
                        </w:rPr>
                        <w:t>th</w:t>
                      </w:r>
                      <w:r w:rsidRPr="007E26DB">
                        <w:rPr>
                          <w:rFonts w:ascii="Arial" w:hAnsi="Arial" w:cs="Arial"/>
                        </w:rPr>
                        <w:t xml:space="preserve"> July 2021</w:t>
                      </w:r>
                    </w:p>
                  </w:txbxContent>
                </v:textbox>
              </v:shape>
            </w:pict>
          </mc:Fallback>
        </mc:AlternateContent>
      </w:r>
      <w:r w:rsidR="00064A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6BF48" wp14:editId="16005F74">
                <wp:simplePos x="0" y="0"/>
                <wp:positionH relativeFrom="column">
                  <wp:posOffset>-541020</wp:posOffset>
                </wp:positionH>
                <wp:positionV relativeFrom="paragraph">
                  <wp:posOffset>-6266180</wp:posOffset>
                </wp:positionV>
                <wp:extent cx="7284720" cy="53416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4720" cy="534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A6E330" w14:textId="77777777" w:rsidR="00064A76" w:rsidRDefault="00064A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6BF48" id="Text Box 3" o:spid="_x0000_s1028" type="#_x0000_t202" style="position:absolute;margin-left:-42.6pt;margin-top:-493.4pt;width:573.6pt;height:42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" fillcolor="white [3201]" stroked="f" strokeweight=".5pt">
                <v:textbox>
                  <w:txbxContent>
                    <w:p w14:paraId="11A6E330" w14:textId="77777777" w:rsidR="00064A76" w:rsidRDefault="00064A76"/>
                  </w:txbxContent>
                </v:textbox>
              </v:shape>
            </w:pict>
          </mc:Fallback>
        </mc:AlternateContent>
      </w:r>
      <w:r w:rsidR="00064A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55B0A" wp14:editId="275A9F49">
                <wp:simplePos x="0" y="0"/>
                <wp:positionH relativeFrom="column">
                  <wp:posOffset>-548640</wp:posOffset>
                </wp:positionH>
                <wp:positionV relativeFrom="paragraph">
                  <wp:posOffset>-9809480</wp:posOffset>
                </wp:positionV>
                <wp:extent cx="5143500" cy="3314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331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580E8B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8329CD9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8B80D12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7DA3605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957266C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F69D773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A7B24EE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144833F" w14:textId="77777777" w:rsidR="00E15FCE" w:rsidRDefault="00E15FCE" w:rsidP="00E15F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C6BD7FD" w14:textId="77777777" w:rsidR="00064A76" w:rsidRDefault="00064A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55B0A" id="Text Box 2" o:spid="_x0000_s1029" type="#_x0000_t202" style="position:absolute;margin-left:-43.2pt;margin-top:-772.4pt;width:405pt;height:26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" fillcolor="white [3201]" stroked="f" strokeweight=".5pt">
                <v:textbox>
                  <w:txbxContent>
                    <w:p w14:paraId="07580E8B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58329CD9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28B80D12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37DA3605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4957266C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2F69D773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0A7B24EE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3144833F" w14:textId="77777777" w:rsidR="00E15FCE" w:rsidRDefault="00E15FCE" w:rsidP="00E15FCE">
                      <w:pPr>
                        <w:rPr>
                          <w:rFonts w:ascii="Arial" w:hAnsi="Arial" w:cs="Arial"/>
                        </w:rPr>
                      </w:pPr>
                    </w:p>
                    <w:p w14:paraId="2C6BD7FD" w14:textId="77777777" w:rsidR="00064A76" w:rsidRDefault="00064A76"/>
                  </w:txbxContent>
                </v:textbox>
              </v:shape>
            </w:pict>
          </mc:Fallback>
        </mc:AlternateContent>
      </w:r>
      <w:r w:rsidR="00F2480C">
        <w:softHyphen/>
      </w:r>
      <w:r w:rsidR="00317C98">
        <w:rPr>
          <w:noProof/>
        </w:rPr>
        <w:drawing>
          <wp:anchor distT="0" distB="0" distL="114300" distR="114300" simplePos="0" relativeHeight="251666432" behindDoc="1" locked="1" layoutInCell="1" allowOverlap="1" wp14:anchorId="269D996E" wp14:editId="7285C9D0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7560000" cy="10692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1"/>
                    <a:srcRect l="-6" t="-5" r="-6" b="-5"/>
                    <a:stretch/>
                  </pic:blipFill>
                  <pic:spPr bwMode="auto"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56F9" w:rsidSect="00E75AAC">
      <w:pgSz w:w="11900" w:h="16840"/>
      <w:pgMar w:top="1080" w:right="1080" w:bottom="108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F39E0" w14:textId="77777777" w:rsidR="00EB3FFE" w:rsidRDefault="00EB3FFE" w:rsidP="00F2480C">
      <w:r>
        <w:separator/>
      </w:r>
    </w:p>
  </w:endnote>
  <w:endnote w:type="continuationSeparator" w:id="0">
    <w:p w14:paraId="72CC0F94" w14:textId="77777777" w:rsidR="00EB3FFE" w:rsidRDefault="00EB3FFE" w:rsidP="00F2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unkFive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9BF0E" w14:textId="77777777" w:rsidR="00EB3FFE" w:rsidRDefault="00EB3FFE" w:rsidP="00F2480C">
      <w:r>
        <w:separator/>
      </w:r>
    </w:p>
  </w:footnote>
  <w:footnote w:type="continuationSeparator" w:id="0">
    <w:p w14:paraId="68335420" w14:textId="77777777" w:rsidR="00EB3FFE" w:rsidRDefault="00EB3FFE" w:rsidP="00F24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penInPublishingView" w:val="0"/>
  </w:docVars>
  <w:rsids>
    <w:rsidRoot w:val="00EB3FFE"/>
    <w:rsid w:val="00064A76"/>
    <w:rsid w:val="00132FB6"/>
    <w:rsid w:val="00317C98"/>
    <w:rsid w:val="003F617F"/>
    <w:rsid w:val="0049159D"/>
    <w:rsid w:val="004C56F9"/>
    <w:rsid w:val="00594D28"/>
    <w:rsid w:val="0069568F"/>
    <w:rsid w:val="006A678B"/>
    <w:rsid w:val="007E26DB"/>
    <w:rsid w:val="009F621A"/>
    <w:rsid w:val="00AA19F2"/>
    <w:rsid w:val="00AB32CD"/>
    <w:rsid w:val="00AF4651"/>
    <w:rsid w:val="00E11B80"/>
    <w:rsid w:val="00E15FCE"/>
    <w:rsid w:val="00E75AAC"/>
    <w:rsid w:val="00EB3FFE"/>
    <w:rsid w:val="00F1364C"/>
    <w:rsid w:val="00F2480C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F29910B"/>
  <w14:defaultImageDpi w14:val="300"/>
  <w15:docId w15:val="{4130CC09-E483-459D-9E48-106D7B572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48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480C"/>
  </w:style>
  <w:style w:type="paragraph" w:styleId="Footer">
    <w:name w:val="footer"/>
    <w:basedOn w:val="Normal"/>
    <w:link w:val="FooterChar"/>
    <w:uiPriority w:val="99"/>
    <w:unhideWhenUsed/>
    <w:rsid w:val="00F248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480C"/>
  </w:style>
  <w:style w:type="table" w:styleId="TableGrid">
    <w:name w:val="Table Grid"/>
    <w:basedOn w:val="TableNormal"/>
    <w:uiPriority w:val="39"/>
    <w:rsid w:val="007E26DB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0">
    <w:name w:val="Pa0"/>
    <w:basedOn w:val="Normal"/>
    <w:next w:val="Normal"/>
    <w:uiPriority w:val="99"/>
    <w:rsid w:val="007E26DB"/>
    <w:pPr>
      <w:autoSpaceDE w:val="0"/>
      <w:autoSpaceDN w:val="0"/>
      <w:adjustRightInd w:val="0"/>
      <w:spacing w:line="241" w:lineRule="atLeast"/>
    </w:pPr>
    <w:rPr>
      <w:rFonts w:ascii="ChunkFive Roman" w:eastAsiaTheme="minorHAnsi" w:hAnsi="ChunkFive Roman"/>
    </w:rPr>
  </w:style>
  <w:style w:type="character" w:customStyle="1" w:styleId="A17">
    <w:name w:val="A17"/>
    <w:uiPriority w:val="99"/>
    <w:rsid w:val="007E26DB"/>
    <w:rPr>
      <w:rFonts w:cs="ChunkFive Roman"/>
      <w:color w:val="000000"/>
      <w:sz w:val="22"/>
      <w:szCs w:val="22"/>
    </w:rPr>
  </w:style>
  <w:style w:type="character" w:customStyle="1" w:styleId="A18">
    <w:name w:val="A18"/>
    <w:uiPriority w:val="99"/>
    <w:rsid w:val="007E26DB"/>
    <w:rPr>
      <w:rFonts w:ascii="Calibri" w:hAnsi="Calibri" w:cs="Calibri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E26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.Tabor\AppData\Local\Microsoft\Windows\INetCache\Content.Outlook\CWDYY0QB\BACYP%20letterhead%20Nov2020%20-%20n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6A9CA34972BF4C8ADE7E52FCCF6290" ma:contentTypeVersion="10" ma:contentTypeDescription="Create a new document." ma:contentTypeScope="" ma:versionID="e713471e34f1091012d0a5b8dd290a3f">
  <xsd:schema xmlns:xsd="http://www.w3.org/2001/XMLSchema" xmlns:xs="http://www.w3.org/2001/XMLSchema" xmlns:p="http://schemas.microsoft.com/office/2006/metadata/properties" xmlns:ns2="329c5a34-619a-4ec7-b961-c26012b2af30" targetNamespace="http://schemas.microsoft.com/office/2006/metadata/properties" ma:root="true" ma:fieldsID="740d20d9251b69f7543476769978b633" ns2:_="">
    <xsd:import namespace="329c5a34-619a-4ec7-b961-c26012b2af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9c5a34-619a-4ec7-b961-c26012b2af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6EB684-3EB2-4FA4-94DE-B37A05645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9c5a34-619a-4ec7-b961-c26012b2af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4C8FB8-3BA2-4E77-B558-80E10C1259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2B53AA-3CAD-416C-957D-9048A01C86AD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elements/1.1/"/>
    <ds:schemaRef ds:uri="329c5a34-619a-4ec7-b961-c26012b2af30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BACYP letterhead Nov2020 - new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Conservatree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Tabor</dc:creator>
  <cp:keywords/>
  <dc:description/>
  <cp:lastModifiedBy>Sarah Emery</cp:lastModifiedBy>
  <cp:revision>4</cp:revision>
  <dcterms:created xsi:type="dcterms:W3CDTF">2021-07-13T11:52:00Z</dcterms:created>
  <dcterms:modified xsi:type="dcterms:W3CDTF">2021-07-16T10:31:00Z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0x010100386A9CA34972BF4C8ADE7E52FCCF6290</vt:lpwstr>
  </property>
  <property fmtid="{D5CDD505-2E9C-101B-9397-08002B2CF9AE}" pid="3" name="Order">
    <vt:r8>176800</vt:r8>
  </property>
</Properties>
</file>